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C72" w:rsidRDefault="00FD7C72" w:rsidP="00F711B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Результативность обучающихся «ДХШ№</w:t>
      </w:r>
      <w:r w:rsidRPr="00FE1EF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» за 2014/15г.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1"/>
        <w:gridCol w:w="2680"/>
        <w:gridCol w:w="3473"/>
        <w:gridCol w:w="3015"/>
        <w:gridCol w:w="2381"/>
        <w:gridCol w:w="2376"/>
      </w:tblGrid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№п/п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Ф.И.участника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Результативность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Ф.И.О. преподавателя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   1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Городской 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«Живая вода»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Гарнышева Регина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3место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Валиуллина А.Т.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   2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Иванова Ксения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Почетная грамота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   3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Ажимова Екатерина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Почетная грамота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Кириленко Даша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Почетная грамота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Ключникова Ксения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Почетная грамота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Сабирова Альбина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Почетная грамота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Банк Марьяна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за участие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Якубовская Саша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3 место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Перминова Мария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за участие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Спиркова Елена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3 место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Шакирова Алсу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2 место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«Ярче краски вместе с НАСКО»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Гарифуллина Диана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1 место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«Наследие земли русской»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Спиркова Елена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Ф.К.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«Мой любимый Эрмитаж»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Банк Марьяна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 w:rsidRPr="001634D6">
              <w:rPr>
                <w:rFonts w:ascii="Times New Roman" w:hAnsi="Times New Roman"/>
                <w:sz w:val="28"/>
                <w:szCs w:val="28"/>
              </w:rPr>
              <w:t>Тазетдинова Рената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Михайлина Э.Р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Алимова Олеся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Михайлина Э.Р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Андреева Елизавета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Михайлина Э.Р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Баширова Диана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Усовой Ольге 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Локотунина Марина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«Краски осени»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Баширова Диана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«Лес боится огня»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Тазетдинова Рената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«Лес боится огня»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Гибадуллин Булат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63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«Лес боится огня»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Гаптуллазянов Анвар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51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«Наследие земли русской»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Спиркова Елена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rPr>
          <w:trHeight w:val="33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«Моя Россия завтра»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Абдуллина Аделина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</w:tc>
      </w:tr>
      <w:tr w:rsidR="00FD7C72" w:rsidRPr="001634D6" w:rsidTr="001634D6">
        <w:trPr>
          <w:trHeight w:val="585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«Космос и я. </w:t>
            </w: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лет»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Сомзянова Злата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Диплом 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Валиуллина А.Т</w:t>
            </w:r>
          </w:p>
        </w:tc>
      </w:tr>
      <w:tr w:rsidR="00FD7C72" w:rsidRPr="001634D6" w:rsidTr="001634D6">
        <w:trPr>
          <w:trHeight w:val="735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29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Жуманазарова Мадина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84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30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Абдурахманова Жасмин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81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31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Вафина Валинтина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574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Мартынец Дарья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rPr>
          <w:trHeight w:val="90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33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ЯкубовскаяАлександра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912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34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Лазарева Ангелина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75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34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Асонова Анастасия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Шаркунова Е.П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38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Косова Елизавета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Куленкова Д.В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24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Тарасова Вилена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Куленкова Д.В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30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Айзатуллин Эдуард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Куленкова Д.В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5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Райхерт Анна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Куленкова Д.В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72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Маклаков Илья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Куленкова Д.В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5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Адинцова Ирина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Куленкова Д.В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28"/>
        </w:trPr>
        <w:tc>
          <w:tcPr>
            <w:tcW w:w="86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2680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47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3015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Ефремова Арина</w:t>
            </w:r>
          </w:p>
        </w:tc>
        <w:tc>
          <w:tcPr>
            <w:tcW w:w="2381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7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 xml:space="preserve">Валиева Ф.Н </w:t>
            </w:r>
          </w:p>
        </w:tc>
      </w:tr>
    </w:tbl>
    <w:p w:rsidR="00FD7C72" w:rsidRDefault="00FD7C72" w:rsidP="00F711BC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04"/>
        <w:gridCol w:w="2678"/>
        <w:gridCol w:w="3533"/>
        <w:gridCol w:w="2936"/>
        <w:gridCol w:w="2509"/>
        <w:gridCol w:w="2326"/>
      </w:tblGrid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Игнатьева Ангелина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Газизова Алина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Куриленко Дарья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Банк Марьяна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Ташкинова Ангелина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Решоткина Ника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Кочнева Анна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</w:tc>
      </w:tr>
      <w:tr w:rsidR="00FD7C72" w:rsidRPr="001634D6" w:rsidTr="001634D6">
        <w:trPr>
          <w:trHeight w:val="63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59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Куриленко Дарья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Валиева Ф.Н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58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60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Рахимова Нурия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rPr>
          <w:trHeight w:val="64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61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Ключникова Ксения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rPr>
          <w:trHeight w:val="61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62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Трутнева Мария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rPr>
          <w:trHeight w:val="70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63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Вагизова Ангелина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Шаркунова Е.П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0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64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Суркова Регина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Шаркунова Е.П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58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65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Баязитов Руслан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9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66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Кулькова Екатерина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0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67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Гатина Аделя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68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Андреева Евгения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13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69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Закирова Аделя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6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70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Гмызина Виктория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55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71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Волкова Анастасия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6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72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Ахметова Илина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73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Абдуллина Ангелина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3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74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Ямукова Карина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1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75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Хамидуллина Аделя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Евдокимова А.В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76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Никитин Игорь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6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77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Хайруллина Амира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6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78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Исмагилова Дина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79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Тазетдинова Рената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И.И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3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80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Салимгареева Эвелина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И.И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43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81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 Международный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«А.С Пушкин глазами детей»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Андреева Елизавета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7C72" w:rsidRPr="001634D6" w:rsidTr="001634D6">
        <w:trPr>
          <w:trHeight w:val="60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r w:rsidRPr="001634D6">
              <w:rPr>
                <w:rFonts w:ascii="Times New Roman" w:hAnsi="Times New Roman"/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Интернет-конкурс рисунка</w:t>
            </w:r>
          </w:p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«ПОРТРЕТ ЖИВОГО СЛОВА»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Спиркова Елена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Насыбуллина Ф.К</w:t>
            </w:r>
          </w:p>
        </w:tc>
      </w:tr>
      <w:tr w:rsidR="00FD7C72" w:rsidRPr="001634D6" w:rsidTr="001634D6">
        <w:trPr>
          <w:trHeight w:val="70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«Дети рисуют свой русский мир - 2015»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Алимова Олеся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за активное участие в исследовательском проекте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28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«Дети рисуют свой русский мир - 2015»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Гибадуллин Булат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за активное участие в исследовательском проекте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33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«Дети рисуют свой русский мир - 2015»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Яшина Ксения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Сертификат за активное участие в исследовательском проекте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16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86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Ахмерова Лия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финалиста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Абдуллаева Э.И</w:t>
            </w:r>
          </w:p>
        </w:tc>
      </w:tr>
      <w:tr w:rsidR="00FD7C72" w:rsidRPr="001634D6" w:rsidTr="001634D6">
        <w:trPr>
          <w:trHeight w:val="39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Яруллина Аделя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финалиста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Абдуллаева Э.И</w:t>
            </w:r>
          </w:p>
        </w:tc>
      </w:tr>
      <w:tr w:rsidR="00FD7C72" w:rsidRPr="001634D6" w:rsidTr="001634D6">
        <w:trPr>
          <w:trHeight w:val="31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Гайнутдинова Лейла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финалиста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Абдуллаева Э.И</w:t>
            </w:r>
          </w:p>
        </w:tc>
      </w:tr>
      <w:tr w:rsidR="00FD7C72" w:rsidRPr="001634D6" w:rsidTr="001634D6">
        <w:trPr>
          <w:trHeight w:val="31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Демир Дерья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финалиста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Абдуллаева Э.И</w:t>
            </w:r>
          </w:p>
        </w:tc>
      </w:tr>
      <w:tr w:rsidR="00FD7C72" w:rsidRPr="001634D6" w:rsidTr="001634D6">
        <w:trPr>
          <w:trHeight w:val="525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Гибадуллин Булат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60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Алимова Олеся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  <w:tr w:rsidR="00FD7C72" w:rsidRPr="001634D6" w:rsidTr="001634D6">
        <w:trPr>
          <w:trHeight w:val="420"/>
        </w:trPr>
        <w:tc>
          <w:tcPr>
            <w:tcW w:w="804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2678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3533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«Великие русские иностранцы»</w:t>
            </w:r>
          </w:p>
        </w:tc>
        <w:tc>
          <w:tcPr>
            <w:tcW w:w="293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Яшина Ксения</w:t>
            </w:r>
          </w:p>
        </w:tc>
        <w:tc>
          <w:tcPr>
            <w:tcW w:w="2509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Диплом участника</w:t>
            </w:r>
          </w:p>
        </w:tc>
        <w:tc>
          <w:tcPr>
            <w:tcW w:w="2326" w:type="dxa"/>
          </w:tcPr>
          <w:p w:rsidR="00FD7C72" w:rsidRPr="001634D6" w:rsidRDefault="00FD7C72" w:rsidP="001634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34D6">
              <w:rPr>
                <w:rFonts w:ascii="Times New Roman" w:hAnsi="Times New Roman"/>
                <w:sz w:val="28"/>
                <w:szCs w:val="28"/>
              </w:rPr>
              <w:t>Михеева М.И</w:t>
            </w:r>
          </w:p>
        </w:tc>
      </w:tr>
    </w:tbl>
    <w:p w:rsidR="00FD7C72" w:rsidRDefault="00FD7C72" w:rsidP="00F711BC">
      <w:pPr>
        <w:jc w:val="center"/>
        <w:rPr>
          <w:rFonts w:ascii="Times New Roman" w:hAnsi="Times New Roman"/>
          <w:sz w:val="28"/>
          <w:szCs w:val="28"/>
        </w:rPr>
      </w:pPr>
    </w:p>
    <w:p w:rsidR="00FD7C72" w:rsidRDefault="00FD7C72" w:rsidP="00F711BC">
      <w:pPr>
        <w:jc w:val="center"/>
        <w:rPr>
          <w:rFonts w:ascii="Times New Roman" w:hAnsi="Times New Roman"/>
          <w:sz w:val="28"/>
          <w:szCs w:val="28"/>
        </w:rPr>
      </w:pPr>
    </w:p>
    <w:sectPr w:rsidR="00FD7C72" w:rsidSect="00FE1EFB">
      <w:pgSz w:w="16838" w:h="11906" w:orient="landscape"/>
      <w:pgMar w:top="71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5F26"/>
    <w:rsid w:val="00002322"/>
    <w:rsid w:val="00002936"/>
    <w:rsid w:val="00005BE1"/>
    <w:rsid w:val="000067BC"/>
    <w:rsid w:val="00010C94"/>
    <w:rsid w:val="00013B1D"/>
    <w:rsid w:val="00022F94"/>
    <w:rsid w:val="00026556"/>
    <w:rsid w:val="00031599"/>
    <w:rsid w:val="00032119"/>
    <w:rsid w:val="00036220"/>
    <w:rsid w:val="000431EA"/>
    <w:rsid w:val="000510CD"/>
    <w:rsid w:val="00053050"/>
    <w:rsid w:val="00054165"/>
    <w:rsid w:val="00055A76"/>
    <w:rsid w:val="00055F7A"/>
    <w:rsid w:val="00056C2B"/>
    <w:rsid w:val="000576FA"/>
    <w:rsid w:val="000614A4"/>
    <w:rsid w:val="000657E7"/>
    <w:rsid w:val="000674BF"/>
    <w:rsid w:val="00070464"/>
    <w:rsid w:val="00073793"/>
    <w:rsid w:val="00082700"/>
    <w:rsid w:val="000831EE"/>
    <w:rsid w:val="00084F1F"/>
    <w:rsid w:val="00085AEE"/>
    <w:rsid w:val="0008637F"/>
    <w:rsid w:val="00086896"/>
    <w:rsid w:val="0009279B"/>
    <w:rsid w:val="000964DA"/>
    <w:rsid w:val="00096801"/>
    <w:rsid w:val="00096B6D"/>
    <w:rsid w:val="00097BDF"/>
    <w:rsid w:val="000A0FCF"/>
    <w:rsid w:val="000A66B7"/>
    <w:rsid w:val="000A733C"/>
    <w:rsid w:val="000B06B6"/>
    <w:rsid w:val="000B62D7"/>
    <w:rsid w:val="000B68EF"/>
    <w:rsid w:val="000C41D0"/>
    <w:rsid w:val="000C42DE"/>
    <w:rsid w:val="000C5C74"/>
    <w:rsid w:val="000C6241"/>
    <w:rsid w:val="000C7019"/>
    <w:rsid w:val="000C7411"/>
    <w:rsid w:val="000C7AC8"/>
    <w:rsid w:val="000D3EE7"/>
    <w:rsid w:val="000D68D2"/>
    <w:rsid w:val="000E1609"/>
    <w:rsid w:val="000E1FB5"/>
    <w:rsid w:val="000E66F0"/>
    <w:rsid w:val="000E6B17"/>
    <w:rsid w:val="000E7595"/>
    <w:rsid w:val="000F2E86"/>
    <w:rsid w:val="000F39E6"/>
    <w:rsid w:val="000F4077"/>
    <w:rsid w:val="000F5A42"/>
    <w:rsid w:val="00100820"/>
    <w:rsid w:val="00100E41"/>
    <w:rsid w:val="00100F19"/>
    <w:rsid w:val="00106282"/>
    <w:rsid w:val="0011101D"/>
    <w:rsid w:val="001112CD"/>
    <w:rsid w:val="001114DC"/>
    <w:rsid w:val="001121E2"/>
    <w:rsid w:val="00112A00"/>
    <w:rsid w:val="00112CBF"/>
    <w:rsid w:val="0011332B"/>
    <w:rsid w:val="00113BA7"/>
    <w:rsid w:val="001210A5"/>
    <w:rsid w:val="00124A93"/>
    <w:rsid w:val="001355D1"/>
    <w:rsid w:val="001420C8"/>
    <w:rsid w:val="0014324E"/>
    <w:rsid w:val="00143DD7"/>
    <w:rsid w:val="00144F34"/>
    <w:rsid w:val="00147380"/>
    <w:rsid w:val="00150ECC"/>
    <w:rsid w:val="00151E83"/>
    <w:rsid w:val="0015360C"/>
    <w:rsid w:val="0015484E"/>
    <w:rsid w:val="00154A2A"/>
    <w:rsid w:val="001564DE"/>
    <w:rsid w:val="00156B62"/>
    <w:rsid w:val="00156F25"/>
    <w:rsid w:val="0016232C"/>
    <w:rsid w:val="00162365"/>
    <w:rsid w:val="001634D6"/>
    <w:rsid w:val="00164247"/>
    <w:rsid w:val="0017083E"/>
    <w:rsid w:val="0017404F"/>
    <w:rsid w:val="001748B9"/>
    <w:rsid w:val="00175827"/>
    <w:rsid w:val="001779A1"/>
    <w:rsid w:val="00181695"/>
    <w:rsid w:val="00185A64"/>
    <w:rsid w:val="0018663D"/>
    <w:rsid w:val="001927AA"/>
    <w:rsid w:val="00193425"/>
    <w:rsid w:val="001A026E"/>
    <w:rsid w:val="001A0619"/>
    <w:rsid w:val="001A0CAC"/>
    <w:rsid w:val="001A28DB"/>
    <w:rsid w:val="001A33D7"/>
    <w:rsid w:val="001A37F2"/>
    <w:rsid w:val="001A6337"/>
    <w:rsid w:val="001A70C8"/>
    <w:rsid w:val="001A7354"/>
    <w:rsid w:val="001B4D20"/>
    <w:rsid w:val="001B5A93"/>
    <w:rsid w:val="001D1DCC"/>
    <w:rsid w:val="001D41E9"/>
    <w:rsid w:val="001D55C2"/>
    <w:rsid w:val="001D5E5B"/>
    <w:rsid w:val="001E0E36"/>
    <w:rsid w:val="001E615B"/>
    <w:rsid w:val="001E7946"/>
    <w:rsid w:val="001F0CA9"/>
    <w:rsid w:val="001F3425"/>
    <w:rsid w:val="001F372B"/>
    <w:rsid w:val="001F43B3"/>
    <w:rsid w:val="001F4C31"/>
    <w:rsid w:val="001F54EF"/>
    <w:rsid w:val="001F62A6"/>
    <w:rsid w:val="00201B9B"/>
    <w:rsid w:val="00203C6E"/>
    <w:rsid w:val="0021062E"/>
    <w:rsid w:val="00211E5B"/>
    <w:rsid w:val="00214055"/>
    <w:rsid w:val="002142AA"/>
    <w:rsid w:val="00215720"/>
    <w:rsid w:val="00215889"/>
    <w:rsid w:val="00216D44"/>
    <w:rsid w:val="00224084"/>
    <w:rsid w:val="00225527"/>
    <w:rsid w:val="002261A0"/>
    <w:rsid w:val="00226678"/>
    <w:rsid w:val="0022720B"/>
    <w:rsid w:val="0023186F"/>
    <w:rsid w:val="00232E44"/>
    <w:rsid w:val="00243F66"/>
    <w:rsid w:val="00244FD1"/>
    <w:rsid w:val="00245CA2"/>
    <w:rsid w:val="00246DDE"/>
    <w:rsid w:val="00247489"/>
    <w:rsid w:val="00247B39"/>
    <w:rsid w:val="00253C46"/>
    <w:rsid w:val="00257C56"/>
    <w:rsid w:val="00263151"/>
    <w:rsid w:val="002714B1"/>
    <w:rsid w:val="00272420"/>
    <w:rsid w:val="00272CFD"/>
    <w:rsid w:val="002809EC"/>
    <w:rsid w:val="00282428"/>
    <w:rsid w:val="00285AE6"/>
    <w:rsid w:val="00290BBA"/>
    <w:rsid w:val="00295178"/>
    <w:rsid w:val="00295A93"/>
    <w:rsid w:val="00296A05"/>
    <w:rsid w:val="002A1BFB"/>
    <w:rsid w:val="002A6B40"/>
    <w:rsid w:val="002B01BC"/>
    <w:rsid w:val="002B259E"/>
    <w:rsid w:val="002B4877"/>
    <w:rsid w:val="002B4B19"/>
    <w:rsid w:val="002B4D6C"/>
    <w:rsid w:val="002B57A9"/>
    <w:rsid w:val="002B5902"/>
    <w:rsid w:val="002B6D49"/>
    <w:rsid w:val="002C3176"/>
    <w:rsid w:val="002C5CBC"/>
    <w:rsid w:val="002C69EA"/>
    <w:rsid w:val="002C6E4B"/>
    <w:rsid w:val="002C70C4"/>
    <w:rsid w:val="002C76CF"/>
    <w:rsid w:val="002D17CD"/>
    <w:rsid w:val="002D19A8"/>
    <w:rsid w:val="002D62A4"/>
    <w:rsid w:val="002D6832"/>
    <w:rsid w:val="002E1884"/>
    <w:rsid w:val="002E4DB7"/>
    <w:rsid w:val="002E58BD"/>
    <w:rsid w:val="002E5DEB"/>
    <w:rsid w:val="002E6B63"/>
    <w:rsid w:val="002E6F02"/>
    <w:rsid w:val="002F0368"/>
    <w:rsid w:val="002F56BE"/>
    <w:rsid w:val="002F6943"/>
    <w:rsid w:val="002F74FE"/>
    <w:rsid w:val="003010A9"/>
    <w:rsid w:val="0030249B"/>
    <w:rsid w:val="00306134"/>
    <w:rsid w:val="00310D65"/>
    <w:rsid w:val="00320CE5"/>
    <w:rsid w:val="00321BC2"/>
    <w:rsid w:val="00323E68"/>
    <w:rsid w:val="00324D04"/>
    <w:rsid w:val="00330EA0"/>
    <w:rsid w:val="003311E3"/>
    <w:rsid w:val="00332989"/>
    <w:rsid w:val="00334C47"/>
    <w:rsid w:val="00340AE7"/>
    <w:rsid w:val="0034177C"/>
    <w:rsid w:val="00342ED9"/>
    <w:rsid w:val="00347BEC"/>
    <w:rsid w:val="00347FBE"/>
    <w:rsid w:val="00350461"/>
    <w:rsid w:val="003512CA"/>
    <w:rsid w:val="00353137"/>
    <w:rsid w:val="003548BC"/>
    <w:rsid w:val="00355483"/>
    <w:rsid w:val="00356034"/>
    <w:rsid w:val="003600E4"/>
    <w:rsid w:val="00360350"/>
    <w:rsid w:val="00362225"/>
    <w:rsid w:val="00365E63"/>
    <w:rsid w:val="0036613E"/>
    <w:rsid w:val="0036685C"/>
    <w:rsid w:val="00371932"/>
    <w:rsid w:val="0037226C"/>
    <w:rsid w:val="0037515B"/>
    <w:rsid w:val="003755F5"/>
    <w:rsid w:val="003778D1"/>
    <w:rsid w:val="0038268C"/>
    <w:rsid w:val="0038366F"/>
    <w:rsid w:val="003875E2"/>
    <w:rsid w:val="00391032"/>
    <w:rsid w:val="003924E6"/>
    <w:rsid w:val="00394D58"/>
    <w:rsid w:val="00396790"/>
    <w:rsid w:val="00397ECB"/>
    <w:rsid w:val="003A2D9F"/>
    <w:rsid w:val="003B17D2"/>
    <w:rsid w:val="003B3A7E"/>
    <w:rsid w:val="003B4612"/>
    <w:rsid w:val="003C64A0"/>
    <w:rsid w:val="003C6F17"/>
    <w:rsid w:val="003C7474"/>
    <w:rsid w:val="003C79D1"/>
    <w:rsid w:val="003C7FE1"/>
    <w:rsid w:val="003D0190"/>
    <w:rsid w:val="003D2487"/>
    <w:rsid w:val="003D4E2D"/>
    <w:rsid w:val="003D6EB0"/>
    <w:rsid w:val="003E0415"/>
    <w:rsid w:val="003E1009"/>
    <w:rsid w:val="003E2172"/>
    <w:rsid w:val="003E3252"/>
    <w:rsid w:val="003E5B87"/>
    <w:rsid w:val="003E74DB"/>
    <w:rsid w:val="003E74F3"/>
    <w:rsid w:val="003F0464"/>
    <w:rsid w:val="003F3212"/>
    <w:rsid w:val="00400AD3"/>
    <w:rsid w:val="00400C28"/>
    <w:rsid w:val="004013D7"/>
    <w:rsid w:val="00402CDC"/>
    <w:rsid w:val="00402EEE"/>
    <w:rsid w:val="00404913"/>
    <w:rsid w:val="00405F88"/>
    <w:rsid w:val="00410883"/>
    <w:rsid w:val="00411797"/>
    <w:rsid w:val="00411C25"/>
    <w:rsid w:val="004128D5"/>
    <w:rsid w:val="00413950"/>
    <w:rsid w:val="00414956"/>
    <w:rsid w:val="00416D54"/>
    <w:rsid w:val="00417721"/>
    <w:rsid w:val="00421ABC"/>
    <w:rsid w:val="004277C0"/>
    <w:rsid w:val="00430D27"/>
    <w:rsid w:val="004333AB"/>
    <w:rsid w:val="00434450"/>
    <w:rsid w:val="00435DE3"/>
    <w:rsid w:val="004367AA"/>
    <w:rsid w:val="00440AA1"/>
    <w:rsid w:val="004415B3"/>
    <w:rsid w:val="00445AF8"/>
    <w:rsid w:val="00446D18"/>
    <w:rsid w:val="00447A40"/>
    <w:rsid w:val="0045083F"/>
    <w:rsid w:val="00451FF5"/>
    <w:rsid w:val="00452D3B"/>
    <w:rsid w:val="00453742"/>
    <w:rsid w:val="00453DD9"/>
    <w:rsid w:val="00454A46"/>
    <w:rsid w:val="00470200"/>
    <w:rsid w:val="00471FDB"/>
    <w:rsid w:val="00473209"/>
    <w:rsid w:val="00475078"/>
    <w:rsid w:val="0047560A"/>
    <w:rsid w:val="0048242D"/>
    <w:rsid w:val="004824A8"/>
    <w:rsid w:val="00483E1A"/>
    <w:rsid w:val="0048488E"/>
    <w:rsid w:val="00486AF4"/>
    <w:rsid w:val="00490688"/>
    <w:rsid w:val="00490C8E"/>
    <w:rsid w:val="004943FA"/>
    <w:rsid w:val="004967F3"/>
    <w:rsid w:val="004973C2"/>
    <w:rsid w:val="004A029E"/>
    <w:rsid w:val="004A1D0A"/>
    <w:rsid w:val="004A2F34"/>
    <w:rsid w:val="004B4064"/>
    <w:rsid w:val="004B5894"/>
    <w:rsid w:val="004C3686"/>
    <w:rsid w:val="004C486E"/>
    <w:rsid w:val="004C7629"/>
    <w:rsid w:val="004D0604"/>
    <w:rsid w:val="004D09CB"/>
    <w:rsid w:val="004D0EB4"/>
    <w:rsid w:val="004D1A24"/>
    <w:rsid w:val="004D5DB5"/>
    <w:rsid w:val="004D6DDA"/>
    <w:rsid w:val="004E4267"/>
    <w:rsid w:val="004E616A"/>
    <w:rsid w:val="004F1596"/>
    <w:rsid w:val="004F484F"/>
    <w:rsid w:val="004F53A3"/>
    <w:rsid w:val="005002FC"/>
    <w:rsid w:val="00500542"/>
    <w:rsid w:val="00500734"/>
    <w:rsid w:val="0050234B"/>
    <w:rsid w:val="005109A7"/>
    <w:rsid w:val="005144C7"/>
    <w:rsid w:val="00515261"/>
    <w:rsid w:val="0052428B"/>
    <w:rsid w:val="0052439D"/>
    <w:rsid w:val="00530EC1"/>
    <w:rsid w:val="005310BC"/>
    <w:rsid w:val="0053197C"/>
    <w:rsid w:val="00536323"/>
    <w:rsid w:val="00537B93"/>
    <w:rsid w:val="00540DF7"/>
    <w:rsid w:val="0054147C"/>
    <w:rsid w:val="00541666"/>
    <w:rsid w:val="00542E90"/>
    <w:rsid w:val="00551E0C"/>
    <w:rsid w:val="005571D5"/>
    <w:rsid w:val="0056173C"/>
    <w:rsid w:val="005618A9"/>
    <w:rsid w:val="00562CDA"/>
    <w:rsid w:val="00565A33"/>
    <w:rsid w:val="00567476"/>
    <w:rsid w:val="005679E8"/>
    <w:rsid w:val="005679F4"/>
    <w:rsid w:val="00571255"/>
    <w:rsid w:val="0057175A"/>
    <w:rsid w:val="00573916"/>
    <w:rsid w:val="00573E07"/>
    <w:rsid w:val="00576524"/>
    <w:rsid w:val="005772B8"/>
    <w:rsid w:val="005810E8"/>
    <w:rsid w:val="005831B5"/>
    <w:rsid w:val="00583A7D"/>
    <w:rsid w:val="00586625"/>
    <w:rsid w:val="00590483"/>
    <w:rsid w:val="005909CD"/>
    <w:rsid w:val="00591641"/>
    <w:rsid w:val="005935BD"/>
    <w:rsid w:val="00593683"/>
    <w:rsid w:val="00595155"/>
    <w:rsid w:val="00597B91"/>
    <w:rsid w:val="005A01AD"/>
    <w:rsid w:val="005A19A1"/>
    <w:rsid w:val="005A32F2"/>
    <w:rsid w:val="005A4443"/>
    <w:rsid w:val="005A53A3"/>
    <w:rsid w:val="005A7BF8"/>
    <w:rsid w:val="005B266B"/>
    <w:rsid w:val="005B3556"/>
    <w:rsid w:val="005B6BA2"/>
    <w:rsid w:val="005C0AB0"/>
    <w:rsid w:val="005C11AE"/>
    <w:rsid w:val="005C1799"/>
    <w:rsid w:val="005C1E1F"/>
    <w:rsid w:val="005C441B"/>
    <w:rsid w:val="005D6C78"/>
    <w:rsid w:val="005E0170"/>
    <w:rsid w:val="005E1141"/>
    <w:rsid w:val="005E1712"/>
    <w:rsid w:val="005E2342"/>
    <w:rsid w:val="005F2878"/>
    <w:rsid w:val="005F5AE9"/>
    <w:rsid w:val="005F693A"/>
    <w:rsid w:val="005F6AA8"/>
    <w:rsid w:val="005F7212"/>
    <w:rsid w:val="0060082C"/>
    <w:rsid w:val="00601048"/>
    <w:rsid w:val="00601931"/>
    <w:rsid w:val="00603AA0"/>
    <w:rsid w:val="0060402E"/>
    <w:rsid w:val="0060581A"/>
    <w:rsid w:val="0061279D"/>
    <w:rsid w:val="00612C60"/>
    <w:rsid w:val="00613A13"/>
    <w:rsid w:val="0061528E"/>
    <w:rsid w:val="00615693"/>
    <w:rsid w:val="00620728"/>
    <w:rsid w:val="006211EF"/>
    <w:rsid w:val="00621803"/>
    <w:rsid w:val="00621905"/>
    <w:rsid w:val="00626859"/>
    <w:rsid w:val="00627C4F"/>
    <w:rsid w:val="00627DAB"/>
    <w:rsid w:val="00634716"/>
    <w:rsid w:val="00635A96"/>
    <w:rsid w:val="00637890"/>
    <w:rsid w:val="0064250E"/>
    <w:rsid w:val="00643E5E"/>
    <w:rsid w:val="006451DC"/>
    <w:rsid w:val="00646DC3"/>
    <w:rsid w:val="006567E5"/>
    <w:rsid w:val="006574D8"/>
    <w:rsid w:val="00657709"/>
    <w:rsid w:val="00661129"/>
    <w:rsid w:val="00666E78"/>
    <w:rsid w:val="006678D5"/>
    <w:rsid w:val="006706A3"/>
    <w:rsid w:val="00671043"/>
    <w:rsid w:val="0067348F"/>
    <w:rsid w:val="0067527F"/>
    <w:rsid w:val="0067675A"/>
    <w:rsid w:val="006775E2"/>
    <w:rsid w:val="00681480"/>
    <w:rsid w:val="00681514"/>
    <w:rsid w:val="006840C6"/>
    <w:rsid w:val="00685AA8"/>
    <w:rsid w:val="0068687B"/>
    <w:rsid w:val="00686F46"/>
    <w:rsid w:val="00687F1A"/>
    <w:rsid w:val="0069172D"/>
    <w:rsid w:val="006926B4"/>
    <w:rsid w:val="00696058"/>
    <w:rsid w:val="0069699C"/>
    <w:rsid w:val="006972EC"/>
    <w:rsid w:val="006A05AA"/>
    <w:rsid w:val="006A0C1D"/>
    <w:rsid w:val="006A160D"/>
    <w:rsid w:val="006A4654"/>
    <w:rsid w:val="006A47AB"/>
    <w:rsid w:val="006A508F"/>
    <w:rsid w:val="006A6DA5"/>
    <w:rsid w:val="006B326B"/>
    <w:rsid w:val="006B5A68"/>
    <w:rsid w:val="006B61AB"/>
    <w:rsid w:val="006B61DE"/>
    <w:rsid w:val="006B68BC"/>
    <w:rsid w:val="006B7FE4"/>
    <w:rsid w:val="006C1F7F"/>
    <w:rsid w:val="006C29BF"/>
    <w:rsid w:val="006C453E"/>
    <w:rsid w:val="006D6624"/>
    <w:rsid w:val="006E17D4"/>
    <w:rsid w:val="006E5787"/>
    <w:rsid w:val="006E6552"/>
    <w:rsid w:val="006E7C39"/>
    <w:rsid w:val="006F3A17"/>
    <w:rsid w:val="006F6819"/>
    <w:rsid w:val="00700DA0"/>
    <w:rsid w:val="00701435"/>
    <w:rsid w:val="0070318A"/>
    <w:rsid w:val="0070640D"/>
    <w:rsid w:val="0070719A"/>
    <w:rsid w:val="00707531"/>
    <w:rsid w:val="00707F0C"/>
    <w:rsid w:val="007128D0"/>
    <w:rsid w:val="00713DF0"/>
    <w:rsid w:val="00715AF6"/>
    <w:rsid w:val="00716035"/>
    <w:rsid w:val="00717464"/>
    <w:rsid w:val="00717CE6"/>
    <w:rsid w:val="007211DD"/>
    <w:rsid w:val="007224D1"/>
    <w:rsid w:val="0072298E"/>
    <w:rsid w:val="00724042"/>
    <w:rsid w:val="00724DA7"/>
    <w:rsid w:val="007258DD"/>
    <w:rsid w:val="007275F2"/>
    <w:rsid w:val="0072797F"/>
    <w:rsid w:val="00727A12"/>
    <w:rsid w:val="00731F99"/>
    <w:rsid w:val="00732643"/>
    <w:rsid w:val="007357E4"/>
    <w:rsid w:val="00737C58"/>
    <w:rsid w:val="00742894"/>
    <w:rsid w:val="00742A57"/>
    <w:rsid w:val="00746EB6"/>
    <w:rsid w:val="00747D28"/>
    <w:rsid w:val="00751999"/>
    <w:rsid w:val="00756339"/>
    <w:rsid w:val="00757C68"/>
    <w:rsid w:val="00760A97"/>
    <w:rsid w:val="00762831"/>
    <w:rsid w:val="0076350A"/>
    <w:rsid w:val="00763B45"/>
    <w:rsid w:val="00764046"/>
    <w:rsid w:val="00767B7F"/>
    <w:rsid w:val="00771AD3"/>
    <w:rsid w:val="0077371A"/>
    <w:rsid w:val="00773ED2"/>
    <w:rsid w:val="00781C03"/>
    <w:rsid w:val="00784714"/>
    <w:rsid w:val="0078681F"/>
    <w:rsid w:val="00792B28"/>
    <w:rsid w:val="0079498B"/>
    <w:rsid w:val="007A339C"/>
    <w:rsid w:val="007A7789"/>
    <w:rsid w:val="007B3E13"/>
    <w:rsid w:val="007B4493"/>
    <w:rsid w:val="007B5A88"/>
    <w:rsid w:val="007B7B7C"/>
    <w:rsid w:val="007C06E4"/>
    <w:rsid w:val="007C1A18"/>
    <w:rsid w:val="007C227C"/>
    <w:rsid w:val="007C2EFC"/>
    <w:rsid w:val="007C4F54"/>
    <w:rsid w:val="007C6505"/>
    <w:rsid w:val="007D0E08"/>
    <w:rsid w:val="007D62A4"/>
    <w:rsid w:val="007D6A45"/>
    <w:rsid w:val="007D7DCA"/>
    <w:rsid w:val="007E22B4"/>
    <w:rsid w:val="007E4D29"/>
    <w:rsid w:val="007E5E1F"/>
    <w:rsid w:val="007F200F"/>
    <w:rsid w:val="007F43C7"/>
    <w:rsid w:val="007F552F"/>
    <w:rsid w:val="007F6394"/>
    <w:rsid w:val="00801B12"/>
    <w:rsid w:val="00804240"/>
    <w:rsid w:val="0081524B"/>
    <w:rsid w:val="00830D9E"/>
    <w:rsid w:val="00831B7F"/>
    <w:rsid w:val="00832DE3"/>
    <w:rsid w:val="00836B63"/>
    <w:rsid w:val="00840082"/>
    <w:rsid w:val="008418D2"/>
    <w:rsid w:val="00846FF3"/>
    <w:rsid w:val="00847AD7"/>
    <w:rsid w:val="008545B8"/>
    <w:rsid w:val="00857596"/>
    <w:rsid w:val="008579B5"/>
    <w:rsid w:val="00860948"/>
    <w:rsid w:val="00862315"/>
    <w:rsid w:val="00862DB1"/>
    <w:rsid w:val="0087147A"/>
    <w:rsid w:val="00874BE9"/>
    <w:rsid w:val="00875F2D"/>
    <w:rsid w:val="008763EA"/>
    <w:rsid w:val="00877004"/>
    <w:rsid w:val="00885106"/>
    <w:rsid w:val="00887767"/>
    <w:rsid w:val="00891AEC"/>
    <w:rsid w:val="00892DED"/>
    <w:rsid w:val="00895F3A"/>
    <w:rsid w:val="008967B0"/>
    <w:rsid w:val="008979AF"/>
    <w:rsid w:val="008A1E45"/>
    <w:rsid w:val="008A1E84"/>
    <w:rsid w:val="008A2903"/>
    <w:rsid w:val="008A693B"/>
    <w:rsid w:val="008A6AEF"/>
    <w:rsid w:val="008A71FA"/>
    <w:rsid w:val="008B0E2D"/>
    <w:rsid w:val="008B1FD9"/>
    <w:rsid w:val="008B66D4"/>
    <w:rsid w:val="008B6AAC"/>
    <w:rsid w:val="008C27C8"/>
    <w:rsid w:val="008C4B4B"/>
    <w:rsid w:val="008C6C4A"/>
    <w:rsid w:val="008D1088"/>
    <w:rsid w:val="008D1356"/>
    <w:rsid w:val="008D1E6A"/>
    <w:rsid w:val="008D2135"/>
    <w:rsid w:val="008D264C"/>
    <w:rsid w:val="008D2DC9"/>
    <w:rsid w:val="008D6552"/>
    <w:rsid w:val="008E0279"/>
    <w:rsid w:val="008E4CCA"/>
    <w:rsid w:val="008E6E4D"/>
    <w:rsid w:val="008F4AA5"/>
    <w:rsid w:val="00902FCE"/>
    <w:rsid w:val="009052C6"/>
    <w:rsid w:val="0090609E"/>
    <w:rsid w:val="009133C8"/>
    <w:rsid w:val="00916F84"/>
    <w:rsid w:val="00920658"/>
    <w:rsid w:val="0092251E"/>
    <w:rsid w:val="00922B5D"/>
    <w:rsid w:val="00923480"/>
    <w:rsid w:val="00925234"/>
    <w:rsid w:val="009255E2"/>
    <w:rsid w:val="0092785F"/>
    <w:rsid w:val="00933572"/>
    <w:rsid w:val="00936049"/>
    <w:rsid w:val="00940AB0"/>
    <w:rsid w:val="0094216F"/>
    <w:rsid w:val="009426FC"/>
    <w:rsid w:val="009429CE"/>
    <w:rsid w:val="00946F7E"/>
    <w:rsid w:val="009556F2"/>
    <w:rsid w:val="00957224"/>
    <w:rsid w:val="00957680"/>
    <w:rsid w:val="00960627"/>
    <w:rsid w:val="00971962"/>
    <w:rsid w:val="00972D52"/>
    <w:rsid w:val="00982C0B"/>
    <w:rsid w:val="009832FA"/>
    <w:rsid w:val="009837BE"/>
    <w:rsid w:val="009854DF"/>
    <w:rsid w:val="00986AC4"/>
    <w:rsid w:val="00986FFF"/>
    <w:rsid w:val="00993B9E"/>
    <w:rsid w:val="00994501"/>
    <w:rsid w:val="00995BDF"/>
    <w:rsid w:val="00996075"/>
    <w:rsid w:val="009A2AC2"/>
    <w:rsid w:val="009A3341"/>
    <w:rsid w:val="009B203E"/>
    <w:rsid w:val="009B4F67"/>
    <w:rsid w:val="009B600D"/>
    <w:rsid w:val="009C17F0"/>
    <w:rsid w:val="009C1A21"/>
    <w:rsid w:val="009C3542"/>
    <w:rsid w:val="009C48DA"/>
    <w:rsid w:val="009C4A9B"/>
    <w:rsid w:val="009C58FE"/>
    <w:rsid w:val="009C75FD"/>
    <w:rsid w:val="009D2EA8"/>
    <w:rsid w:val="009D310A"/>
    <w:rsid w:val="009D4EAD"/>
    <w:rsid w:val="009D687D"/>
    <w:rsid w:val="009D7AD5"/>
    <w:rsid w:val="009E068D"/>
    <w:rsid w:val="009E1946"/>
    <w:rsid w:val="009E253B"/>
    <w:rsid w:val="009E441B"/>
    <w:rsid w:val="009E4E0A"/>
    <w:rsid w:val="009E5C13"/>
    <w:rsid w:val="009E73CB"/>
    <w:rsid w:val="009F13E7"/>
    <w:rsid w:val="009F1967"/>
    <w:rsid w:val="009F2DC4"/>
    <w:rsid w:val="009F2F13"/>
    <w:rsid w:val="009F48CA"/>
    <w:rsid w:val="009F6BBB"/>
    <w:rsid w:val="00A0422C"/>
    <w:rsid w:val="00A07903"/>
    <w:rsid w:val="00A106BF"/>
    <w:rsid w:val="00A12B9C"/>
    <w:rsid w:val="00A24283"/>
    <w:rsid w:val="00A26B82"/>
    <w:rsid w:val="00A27122"/>
    <w:rsid w:val="00A27825"/>
    <w:rsid w:val="00A3593D"/>
    <w:rsid w:val="00A37967"/>
    <w:rsid w:val="00A40C1C"/>
    <w:rsid w:val="00A429EC"/>
    <w:rsid w:val="00A44BA8"/>
    <w:rsid w:val="00A501BC"/>
    <w:rsid w:val="00A52169"/>
    <w:rsid w:val="00A56266"/>
    <w:rsid w:val="00A60BEC"/>
    <w:rsid w:val="00A637BB"/>
    <w:rsid w:val="00A6583D"/>
    <w:rsid w:val="00A65981"/>
    <w:rsid w:val="00A663BE"/>
    <w:rsid w:val="00A728A5"/>
    <w:rsid w:val="00A742ED"/>
    <w:rsid w:val="00A7465C"/>
    <w:rsid w:val="00A765B5"/>
    <w:rsid w:val="00A81684"/>
    <w:rsid w:val="00A83627"/>
    <w:rsid w:val="00A86EBE"/>
    <w:rsid w:val="00A874EF"/>
    <w:rsid w:val="00A91810"/>
    <w:rsid w:val="00A93A9F"/>
    <w:rsid w:val="00A94EAC"/>
    <w:rsid w:val="00A96AB5"/>
    <w:rsid w:val="00AA4239"/>
    <w:rsid w:val="00AA487C"/>
    <w:rsid w:val="00AA5265"/>
    <w:rsid w:val="00AA5CF4"/>
    <w:rsid w:val="00AB0649"/>
    <w:rsid w:val="00AB1F78"/>
    <w:rsid w:val="00AB49CD"/>
    <w:rsid w:val="00AB6410"/>
    <w:rsid w:val="00AC36A8"/>
    <w:rsid w:val="00AD1E45"/>
    <w:rsid w:val="00AD48FA"/>
    <w:rsid w:val="00AD74A0"/>
    <w:rsid w:val="00AD7B63"/>
    <w:rsid w:val="00AE11AD"/>
    <w:rsid w:val="00AE48C8"/>
    <w:rsid w:val="00AF33BA"/>
    <w:rsid w:val="00AF4E0A"/>
    <w:rsid w:val="00AF7240"/>
    <w:rsid w:val="00B045CD"/>
    <w:rsid w:val="00B0685C"/>
    <w:rsid w:val="00B15C52"/>
    <w:rsid w:val="00B174F2"/>
    <w:rsid w:val="00B20FCA"/>
    <w:rsid w:val="00B30FC0"/>
    <w:rsid w:val="00B31A69"/>
    <w:rsid w:val="00B32144"/>
    <w:rsid w:val="00B336A9"/>
    <w:rsid w:val="00B34563"/>
    <w:rsid w:val="00B402D0"/>
    <w:rsid w:val="00B4133D"/>
    <w:rsid w:val="00B425A0"/>
    <w:rsid w:val="00B44FAA"/>
    <w:rsid w:val="00B4530F"/>
    <w:rsid w:val="00B47FF4"/>
    <w:rsid w:val="00B536F8"/>
    <w:rsid w:val="00B54BC8"/>
    <w:rsid w:val="00B56A09"/>
    <w:rsid w:val="00B61455"/>
    <w:rsid w:val="00B74F78"/>
    <w:rsid w:val="00B75C24"/>
    <w:rsid w:val="00B7650E"/>
    <w:rsid w:val="00B820C2"/>
    <w:rsid w:val="00B8348F"/>
    <w:rsid w:val="00B86C40"/>
    <w:rsid w:val="00B91146"/>
    <w:rsid w:val="00B92660"/>
    <w:rsid w:val="00B93EFC"/>
    <w:rsid w:val="00B94A5D"/>
    <w:rsid w:val="00B95148"/>
    <w:rsid w:val="00BA5BB6"/>
    <w:rsid w:val="00BA74B2"/>
    <w:rsid w:val="00BB4FFC"/>
    <w:rsid w:val="00BB53A8"/>
    <w:rsid w:val="00BB55A1"/>
    <w:rsid w:val="00BB7AD9"/>
    <w:rsid w:val="00BC00A3"/>
    <w:rsid w:val="00BC11E5"/>
    <w:rsid w:val="00BC1743"/>
    <w:rsid w:val="00BC1C62"/>
    <w:rsid w:val="00BC3496"/>
    <w:rsid w:val="00BC7248"/>
    <w:rsid w:val="00BD0EA9"/>
    <w:rsid w:val="00BD1E9E"/>
    <w:rsid w:val="00BE0B14"/>
    <w:rsid w:val="00BE13AC"/>
    <w:rsid w:val="00BE363A"/>
    <w:rsid w:val="00BE4DB4"/>
    <w:rsid w:val="00BE7BDE"/>
    <w:rsid w:val="00BF047E"/>
    <w:rsid w:val="00BF121A"/>
    <w:rsid w:val="00BF1ACA"/>
    <w:rsid w:val="00BF556E"/>
    <w:rsid w:val="00C039B4"/>
    <w:rsid w:val="00C03FF7"/>
    <w:rsid w:val="00C05E16"/>
    <w:rsid w:val="00C0675B"/>
    <w:rsid w:val="00C06E51"/>
    <w:rsid w:val="00C07615"/>
    <w:rsid w:val="00C135BC"/>
    <w:rsid w:val="00C13EE8"/>
    <w:rsid w:val="00C13F25"/>
    <w:rsid w:val="00C147B5"/>
    <w:rsid w:val="00C30502"/>
    <w:rsid w:val="00C31CAC"/>
    <w:rsid w:val="00C33C16"/>
    <w:rsid w:val="00C409F2"/>
    <w:rsid w:val="00C40FAC"/>
    <w:rsid w:val="00C4350C"/>
    <w:rsid w:val="00C44CB9"/>
    <w:rsid w:val="00C45A5D"/>
    <w:rsid w:val="00C509DC"/>
    <w:rsid w:val="00C51A5F"/>
    <w:rsid w:val="00C51EC2"/>
    <w:rsid w:val="00C52DEE"/>
    <w:rsid w:val="00C5307D"/>
    <w:rsid w:val="00C5433D"/>
    <w:rsid w:val="00C55884"/>
    <w:rsid w:val="00C576A0"/>
    <w:rsid w:val="00C57811"/>
    <w:rsid w:val="00C61A63"/>
    <w:rsid w:val="00C62C08"/>
    <w:rsid w:val="00C63D80"/>
    <w:rsid w:val="00C74BD4"/>
    <w:rsid w:val="00C775A4"/>
    <w:rsid w:val="00C80597"/>
    <w:rsid w:val="00C826E3"/>
    <w:rsid w:val="00C8312F"/>
    <w:rsid w:val="00C83141"/>
    <w:rsid w:val="00C83CCE"/>
    <w:rsid w:val="00C85F22"/>
    <w:rsid w:val="00C86622"/>
    <w:rsid w:val="00C93805"/>
    <w:rsid w:val="00C95234"/>
    <w:rsid w:val="00C97FA5"/>
    <w:rsid w:val="00CA18C2"/>
    <w:rsid w:val="00CA6879"/>
    <w:rsid w:val="00CB08FD"/>
    <w:rsid w:val="00CB1AD6"/>
    <w:rsid w:val="00CB4F17"/>
    <w:rsid w:val="00CB5F26"/>
    <w:rsid w:val="00CB6939"/>
    <w:rsid w:val="00CB6CC0"/>
    <w:rsid w:val="00CB6D0E"/>
    <w:rsid w:val="00CB73DB"/>
    <w:rsid w:val="00CB76A7"/>
    <w:rsid w:val="00CC0E6B"/>
    <w:rsid w:val="00CC1F19"/>
    <w:rsid w:val="00CC32B3"/>
    <w:rsid w:val="00CC41CF"/>
    <w:rsid w:val="00CD6017"/>
    <w:rsid w:val="00CE3B11"/>
    <w:rsid w:val="00CE5329"/>
    <w:rsid w:val="00CE6C0D"/>
    <w:rsid w:val="00CF0EE2"/>
    <w:rsid w:val="00CF5B31"/>
    <w:rsid w:val="00CF7D27"/>
    <w:rsid w:val="00D00DFE"/>
    <w:rsid w:val="00D0246E"/>
    <w:rsid w:val="00D07D1E"/>
    <w:rsid w:val="00D126D5"/>
    <w:rsid w:val="00D12E9F"/>
    <w:rsid w:val="00D151B9"/>
    <w:rsid w:val="00D26EC7"/>
    <w:rsid w:val="00D30C49"/>
    <w:rsid w:val="00D318D9"/>
    <w:rsid w:val="00D31C25"/>
    <w:rsid w:val="00D325ED"/>
    <w:rsid w:val="00D342E8"/>
    <w:rsid w:val="00D363CE"/>
    <w:rsid w:val="00D37563"/>
    <w:rsid w:val="00D378C0"/>
    <w:rsid w:val="00D416D4"/>
    <w:rsid w:val="00D44441"/>
    <w:rsid w:val="00D5030E"/>
    <w:rsid w:val="00D5106C"/>
    <w:rsid w:val="00D5414E"/>
    <w:rsid w:val="00D562B4"/>
    <w:rsid w:val="00D602B5"/>
    <w:rsid w:val="00D61DAB"/>
    <w:rsid w:val="00D632EC"/>
    <w:rsid w:val="00D65A50"/>
    <w:rsid w:val="00D65DE6"/>
    <w:rsid w:val="00D700EF"/>
    <w:rsid w:val="00D71485"/>
    <w:rsid w:val="00D72FED"/>
    <w:rsid w:val="00D740E2"/>
    <w:rsid w:val="00D81398"/>
    <w:rsid w:val="00D81BD7"/>
    <w:rsid w:val="00D82D44"/>
    <w:rsid w:val="00D84BAE"/>
    <w:rsid w:val="00D8563E"/>
    <w:rsid w:val="00D8629C"/>
    <w:rsid w:val="00D90139"/>
    <w:rsid w:val="00D90B9F"/>
    <w:rsid w:val="00D959FC"/>
    <w:rsid w:val="00D95D35"/>
    <w:rsid w:val="00DA3E8D"/>
    <w:rsid w:val="00DA4A9B"/>
    <w:rsid w:val="00DA72B2"/>
    <w:rsid w:val="00DB0D43"/>
    <w:rsid w:val="00DB6A5F"/>
    <w:rsid w:val="00DC7347"/>
    <w:rsid w:val="00DD1C00"/>
    <w:rsid w:val="00DD1F62"/>
    <w:rsid w:val="00DD26BD"/>
    <w:rsid w:val="00DE296C"/>
    <w:rsid w:val="00DE4D48"/>
    <w:rsid w:val="00DE6D59"/>
    <w:rsid w:val="00DE7F47"/>
    <w:rsid w:val="00DF1226"/>
    <w:rsid w:val="00DF442A"/>
    <w:rsid w:val="00DF471C"/>
    <w:rsid w:val="00DF7F96"/>
    <w:rsid w:val="00E0391E"/>
    <w:rsid w:val="00E110A7"/>
    <w:rsid w:val="00E1145E"/>
    <w:rsid w:val="00E165B6"/>
    <w:rsid w:val="00E20F58"/>
    <w:rsid w:val="00E252CC"/>
    <w:rsid w:val="00E319EF"/>
    <w:rsid w:val="00E31F27"/>
    <w:rsid w:val="00E35305"/>
    <w:rsid w:val="00E35ED9"/>
    <w:rsid w:val="00E36974"/>
    <w:rsid w:val="00E37986"/>
    <w:rsid w:val="00E41A45"/>
    <w:rsid w:val="00E44B1E"/>
    <w:rsid w:val="00E4709C"/>
    <w:rsid w:val="00E50DE4"/>
    <w:rsid w:val="00E526F5"/>
    <w:rsid w:val="00E53FD1"/>
    <w:rsid w:val="00E61BD7"/>
    <w:rsid w:val="00E628E0"/>
    <w:rsid w:val="00E63DF2"/>
    <w:rsid w:val="00E65DBE"/>
    <w:rsid w:val="00E672D0"/>
    <w:rsid w:val="00E73FA8"/>
    <w:rsid w:val="00E754E5"/>
    <w:rsid w:val="00E75ED7"/>
    <w:rsid w:val="00E77BEF"/>
    <w:rsid w:val="00E804D9"/>
    <w:rsid w:val="00E81107"/>
    <w:rsid w:val="00E84146"/>
    <w:rsid w:val="00E87DC9"/>
    <w:rsid w:val="00E91073"/>
    <w:rsid w:val="00E930CE"/>
    <w:rsid w:val="00E955C9"/>
    <w:rsid w:val="00EA3348"/>
    <w:rsid w:val="00EA4370"/>
    <w:rsid w:val="00EA4C07"/>
    <w:rsid w:val="00EA4D9E"/>
    <w:rsid w:val="00EA72A0"/>
    <w:rsid w:val="00EA7588"/>
    <w:rsid w:val="00EB22A4"/>
    <w:rsid w:val="00EB4B99"/>
    <w:rsid w:val="00EB5F88"/>
    <w:rsid w:val="00EC30D2"/>
    <w:rsid w:val="00EC3B23"/>
    <w:rsid w:val="00EC45AB"/>
    <w:rsid w:val="00ED2B78"/>
    <w:rsid w:val="00ED2DAA"/>
    <w:rsid w:val="00ED62B4"/>
    <w:rsid w:val="00ED71FC"/>
    <w:rsid w:val="00EE13D5"/>
    <w:rsid w:val="00EE36A5"/>
    <w:rsid w:val="00EE4281"/>
    <w:rsid w:val="00EE6AEC"/>
    <w:rsid w:val="00EE7030"/>
    <w:rsid w:val="00EF301C"/>
    <w:rsid w:val="00EF73F1"/>
    <w:rsid w:val="00F0047C"/>
    <w:rsid w:val="00F06628"/>
    <w:rsid w:val="00F126A4"/>
    <w:rsid w:val="00F12A2F"/>
    <w:rsid w:val="00F14687"/>
    <w:rsid w:val="00F15181"/>
    <w:rsid w:val="00F15667"/>
    <w:rsid w:val="00F1620E"/>
    <w:rsid w:val="00F16290"/>
    <w:rsid w:val="00F164A7"/>
    <w:rsid w:val="00F16C7D"/>
    <w:rsid w:val="00F231F6"/>
    <w:rsid w:val="00F24B17"/>
    <w:rsid w:val="00F25F7C"/>
    <w:rsid w:val="00F30DD8"/>
    <w:rsid w:val="00F33BB5"/>
    <w:rsid w:val="00F405C4"/>
    <w:rsid w:val="00F413D9"/>
    <w:rsid w:val="00F44C21"/>
    <w:rsid w:val="00F55705"/>
    <w:rsid w:val="00F5612B"/>
    <w:rsid w:val="00F5633B"/>
    <w:rsid w:val="00F57483"/>
    <w:rsid w:val="00F6206A"/>
    <w:rsid w:val="00F63B79"/>
    <w:rsid w:val="00F70422"/>
    <w:rsid w:val="00F70DBD"/>
    <w:rsid w:val="00F711BC"/>
    <w:rsid w:val="00F75066"/>
    <w:rsid w:val="00F773A4"/>
    <w:rsid w:val="00F77C2A"/>
    <w:rsid w:val="00F77C82"/>
    <w:rsid w:val="00F80971"/>
    <w:rsid w:val="00F80B5D"/>
    <w:rsid w:val="00F81264"/>
    <w:rsid w:val="00F81B18"/>
    <w:rsid w:val="00F84328"/>
    <w:rsid w:val="00F87B48"/>
    <w:rsid w:val="00F87E7F"/>
    <w:rsid w:val="00F91265"/>
    <w:rsid w:val="00F91F77"/>
    <w:rsid w:val="00F92E45"/>
    <w:rsid w:val="00F93052"/>
    <w:rsid w:val="00F95C88"/>
    <w:rsid w:val="00FA0D24"/>
    <w:rsid w:val="00FA0E50"/>
    <w:rsid w:val="00FA1C2A"/>
    <w:rsid w:val="00FA3374"/>
    <w:rsid w:val="00FA47B9"/>
    <w:rsid w:val="00FA71FC"/>
    <w:rsid w:val="00FB0B9C"/>
    <w:rsid w:val="00FB0DEF"/>
    <w:rsid w:val="00FB3E48"/>
    <w:rsid w:val="00FB4632"/>
    <w:rsid w:val="00FB601A"/>
    <w:rsid w:val="00FB7024"/>
    <w:rsid w:val="00FC194A"/>
    <w:rsid w:val="00FC1CBB"/>
    <w:rsid w:val="00FC344C"/>
    <w:rsid w:val="00FC3C19"/>
    <w:rsid w:val="00FC47E8"/>
    <w:rsid w:val="00FC5FCC"/>
    <w:rsid w:val="00FC6106"/>
    <w:rsid w:val="00FD08A4"/>
    <w:rsid w:val="00FD570C"/>
    <w:rsid w:val="00FD7C72"/>
    <w:rsid w:val="00FE1EFB"/>
    <w:rsid w:val="00FE2BF2"/>
    <w:rsid w:val="00FE502B"/>
    <w:rsid w:val="00FE5A76"/>
    <w:rsid w:val="00FF2491"/>
    <w:rsid w:val="00FF2E47"/>
    <w:rsid w:val="00FF5EDD"/>
    <w:rsid w:val="00FF6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libri" w:hAnsi="Cambria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9C75FD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75F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C75F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C75F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C75F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C75F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9C75FD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Heading7">
    <w:name w:val="heading 7"/>
    <w:basedOn w:val="Normal"/>
    <w:next w:val="Normal"/>
    <w:link w:val="Heading7Char"/>
    <w:uiPriority w:val="99"/>
    <w:qFormat/>
    <w:rsid w:val="009C75FD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C75FD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9C75FD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C75FD"/>
    <w:rPr>
      <w:rFonts w:cs="Times New Roman"/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C75FD"/>
    <w:rPr>
      <w:rFonts w:cs="Times New Roman"/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C75FD"/>
    <w:rPr>
      <w:rFonts w:cs="Times New Roman"/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C75FD"/>
    <w:rPr>
      <w:rFonts w:cs="Times New Roman"/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C75FD"/>
    <w:rPr>
      <w:rFonts w:cs="Times New Roman"/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9C75FD"/>
    <w:rPr>
      <w:rFonts w:cs="Times New Roman"/>
      <w:b/>
      <w:bCs/>
      <w:color w:val="595959"/>
      <w:spacing w:val="5"/>
      <w:shd w:val="clear" w:color="auto" w:fill="FFFFFF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C75FD"/>
    <w:rPr>
      <w:rFonts w:cs="Times New Roman"/>
      <w:b/>
      <w:bCs/>
      <w:i/>
      <w:iCs/>
      <w:color w:val="5A5A5A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9C75FD"/>
    <w:rPr>
      <w:rFonts w:cs="Times New Roman"/>
      <w:b/>
      <w:bCs/>
      <w:color w:val="7F7F7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9C75FD"/>
    <w:rPr>
      <w:rFonts w:cs="Times New Roman"/>
      <w:b/>
      <w:bCs/>
      <w:i/>
      <w:iCs/>
      <w:color w:val="7F7F7F"/>
      <w:sz w:val="18"/>
      <w:szCs w:val="18"/>
    </w:rPr>
  </w:style>
  <w:style w:type="paragraph" w:styleId="Caption">
    <w:name w:val="caption"/>
    <w:basedOn w:val="Normal"/>
    <w:next w:val="Normal"/>
    <w:uiPriority w:val="99"/>
    <w:qFormat/>
    <w:rsid w:val="009D7AD5"/>
    <w:rPr>
      <w:b/>
      <w:bCs/>
      <w:color w:val="943634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9C75F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9C75FD"/>
    <w:rPr>
      <w:rFonts w:cs="Times New Roman"/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9C75FD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C75FD"/>
    <w:rPr>
      <w:rFonts w:cs="Times New Roman"/>
      <w:i/>
      <w:iCs/>
      <w:smallCaps/>
      <w:spacing w:val="10"/>
      <w:sz w:val="28"/>
      <w:szCs w:val="28"/>
    </w:rPr>
  </w:style>
  <w:style w:type="character" w:styleId="Strong">
    <w:name w:val="Strong"/>
    <w:basedOn w:val="DefaultParagraphFont"/>
    <w:uiPriority w:val="99"/>
    <w:qFormat/>
    <w:rsid w:val="009C75FD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9C75FD"/>
    <w:rPr>
      <w:rFonts w:cs="Times New Roman"/>
      <w:b/>
      <w:i/>
      <w:spacing w:val="10"/>
    </w:rPr>
  </w:style>
  <w:style w:type="paragraph" w:styleId="NoSpacing">
    <w:name w:val="No Spacing"/>
    <w:basedOn w:val="Normal"/>
    <w:uiPriority w:val="99"/>
    <w:qFormat/>
    <w:rsid w:val="009C75FD"/>
    <w:pPr>
      <w:spacing w:after="0" w:line="240" w:lineRule="auto"/>
    </w:pPr>
  </w:style>
  <w:style w:type="paragraph" w:styleId="ListParagraph">
    <w:name w:val="List Paragraph"/>
    <w:basedOn w:val="Normal"/>
    <w:uiPriority w:val="99"/>
    <w:qFormat/>
    <w:rsid w:val="009C75F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9C75FD"/>
    <w:rPr>
      <w:i/>
      <w:iCs/>
    </w:rPr>
  </w:style>
  <w:style w:type="character" w:customStyle="1" w:styleId="QuoteChar">
    <w:name w:val="Quote Char"/>
    <w:basedOn w:val="DefaultParagraphFont"/>
    <w:link w:val="Quote"/>
    <w:uiPriority w:val="99"/>
    <w:locked/>
    <w:rsid w:val="009C75FD"/>
    <w:rPr>
      <w:rFonts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9C75F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9C75FD"/>
    <w:rPr>
      <w:rFonts w:cs="Times New Roman"/>
      <w:i/>
      <w:iCs/>
    </w:rPr>
  </w:style>
  <w:style w:type="character" w:styleId="SubtleEmphasis">
    <w:name w:val="Subtle Emphasis"/>
    <w:basedOn w:val="DefaultParagraphFont"/>
    <w:uiPriority w:val="99"/>
    <w:qFormat/>
    <w:rsid w:val="009C75FD"/>
    <w:rPr>
      <w:i/>
    </w:rPr>
  </w:style>
  <w:style w:type="character" w:styleId="IntenseEmphasis">
    <w:name w:val="Intense Emphasis"/>
    <w:basedOn w:val="DefaultParagraphFont"/>
    <w:uiPriority w:val="99"/>
    <w:qFormat/>
    <w:rsid w:val="009C75FD"/>
    <w:rPr>
      <w:b/>
      <w:i/>
    </w:rPr>
  </w:style>
  <w:style w:type="character" w:styleId="SubtleReference">
    <w:name w:val="Subtle Reference"/>
    <w:basedOn w:val="DefaultParagraphFont"/>
    <w:uiPriority w:val="99"/>
    <w:qFormat/>
    <w:rsid w:val="009C75FD"/>
    <w:rPr>
      <w:rFonts w:cs="Times New Roman"/>
      <w:smallCaps/>
    </w:rPr>
  </w:style>
  <w:style w:type="character" w:styleId="IntenseReference">
    <w:name w:val="Intense Reference"/>
    <w:basedOn w:val="DefaultParagraphFont"/>
    <w:uiPriority w:val="99"/>
    <w:qFormat/>
    <w:rsid w:val="009C75FD"/>
    <w:rPr>
      <w:b/>
      <w:smallCaps/>
    </w:rPr>
  </w:style>
  <w:style w:type="character" w:styleId="BookTitle">
    <w:name w:val="Book Title"/>
    <w:basedOn w:val="DefaultParagraphFont"/>
    <w:uiPriority w:val="99"/>
    <w:qFormat/>
    <w:rsid w:val="009C75FD"/>
    <w:rPr>
      <w:rFonts w:cs="Times New Roman"/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9C75FD"/>
    <w:pPr>
      <w:outlineLvl w:val="9"/>
    </w:pPr>
  </w:style>
  <w:style w:type="table" w:styleId="TableGrid">
    <w:name w:val="Table Grid"/>
    <w:basedOn w:val="TableNormal"/>
    <w:uiPriority w:val="99"/>
    <w:rsid w:val="00F711B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437</TotalTime>
  <Pages>6</Pages>
  <Words>1168</Words>
  <Characters>6660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дхш№3</cp:lastModifiedBy>
  <cp:revision>10</cp:revision>
  <dcterms:created xsi:type="dcterms:W3CDTF">2016-01-29T08:53:00Z</dcterms:created>
  <dcterms:modified xsi:type="dcterms:W3CDTF">2016-02-01T22:43:00Z</dcterms:modified>
</cp:coreProperties>
</file>